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57E3" w14:textId="77777777" w:rsidR="00710477" w:rsidRPr="00606CD0" w:rsidRDefault="00710477" w:rsidP="00606CD0">
      <w:pPr>
        <w:rPr>
          <w:lang w:val="en-ZA"/>
        </w:rPr>
      </w:pPr>
    </w:p>
    <w:p w14:paraId="68F78225" w14:textId="77777777" w:rsidR="00710477" w:rsidRPr="00606CD0" w:rsidRDefault="00710477" w:rsidP="00606CD0">
      <w:pPr>
        <w:rPr>
          <w:lang w:val="en-ZA"/>
        </w:rPr>
      </w:pPr>
    </w:p>
    <w:p w14:paraId="7A48A7BE" w14:textId="77777777" w:rsidR="00710477" w:rsidRPr="00606CD0" w:rsidRDefault="00710477" w:rsidP="00606CD0">
      <w:pPr>
        <w:rPr>
          <w:lang w:val="en-ZA"/>
        </w:rPr>
      </w:pPr>
    </w:p>
    <w:p w14:paraId="50583037" w14:textId="77777777" w:rsidR="00710477" w:rsidRPr="00606CD0" w:rsidRDefault="00710477" w:rsidP="00606CD0">
      <w:pPr>
        <w:rPr>
          <w:lang w:val="en-ZA"/>
        </w:rPr>
      </w:pPr>
    </w:p>
    <w:p w14:paraId="623E8220" w14:textId="77777777" w:rsidR="00710477" w:rsidRPr="00606CD0" w:rsidRDefault="00A934EA" w:rsidP="00606CD0">
      <w:pPr>
        <w:rPr>
          <w:lang w:val="en-ZA"/>
        </w:rPr>
      </w:pPr>
      <w:r w:rsidRPr="00606CD0">
        <w:rPr>
          <w:lang w:val="en-ZA"/>
        </w:rPr>
        <w:t>[Date]</w:t>
      </w:r>
    </w:p>
    <w:p w14:paraId="1312DECB" w14:textId="77777777" w:rsidR="0007787A" w:rsidRPr="00606CD0" w:rsidRDefault="0007787A" w:rsidP="00606CD0">
      <w:pPr>
        <w:rPr>
          <w:lang w:val="en-ZA"/>
        </w:rPr>
      </w:pPr>
    </w:p>
    <w:p w14:paraId="55F9CB11" w14:textId="77777777" w:rsidR="00A934EA" w:rsidRPr="00606CD0" w:rsidRDefault="00A934EA" w:rsidP="00606CD0">
      <w:pPr>
        <w:rPr>
          <w:lang w:val="en-ZA"/>
        </w:rPr>
      </w:pPr>
      <w:r w:rsidRPr="00606CD0">
        <w:rPr>
          <w:lang w:val="en-ZA"/>
        </w:rPr>
        <w:t>[</w:t>
      </w:r>
      <w:r w:rsidR="0007787A" w:rsidRPr="00606CD0">
        <w:rPr>
          <w:lang w:val="en-ZA"/>
        </w:rPr>
        <w:t>Details of addressee</w:t>
      </w:r>
      <w:r w:rsidRPr="00606CD0">
        <w:rPr>
          <w:lang w:val="en-ZA"/>
        </w:rPr>
        <w:t>]</w:t>
      </w:r>
    </w:p>
    <w:p w14:paraId="6AF0234A" w14:textId="77777777" w:rsidR="009E433E" w:rsidRPr="00606CD0" w:rsidRDefault="009E433E" w:rsidP="00606CD0">
      <w:pPr>
        <w:rPr>
          <w:lang w:val="en-ZA"/>
        </w:rPr>
      </w:pPr>
    </w:p>
    <w:p w14:paraId="1986BF1A" w14:textId="77777777" w:rsidR="009E433E" w:rsidRPr="00606CD0" w:rsidRDefault="009E433E" w:rsidP="00606CD0">
      <w:pPr>
        <w:rPr>
          <w:b/>
          <w:lang w:val="en-ZA"/>
        </w:rPr>
      </w:pPr>
      <w:r w:rsidRPr="00606CD0">
        <w:rPr>
          <w:b/>
          <w:lang w:val="en-ZA"/>
        </w:rPr>
        <w:t>Request for Permissio</w:t>
      </w:r>
      <w:r w:rsidR="00F90BCD" w:rsidRPr="00606CD0">
        <w:rPr>
          <w:b/>
          <w:lang w:val="en-ZA"/>
        </w:rPr>
        <w:t>n to Conduct Research</w:t>
      </w:r>
    </w:p>
    <w:p w14:paraId="615E0D9A" w14:textId="77777777" w:rsidR="009E433E" w:rsidRPr="00606CD0" w:rsidRDefault="009E433E" w:rsidP="00606CD0">
      <w:pPr>
        <w:rPr>
          <w:lang w:val="en-ZA"/>
        </w:rPr>
      </w:pPr>
    </w:p>
    <w:p w14:paraId="703CBFE2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>Dear XXX</w:t>
      </w:r>
    </w:p>
    <w:p w14:paraId="659A335E" w14:textId="77777777" w:rsidR="009E433E" w:rsidRPr="00606CD0" w:rsidRDefault="009E433E" w:rsidP="00606CD0">
      <w:pPr>
        <w:rPr>
          <w:lang w:val="en-ZA"/>
        </w:rPr>
      </w:pPr>
    </w:p>
    <w:p w14:paraId="67B17723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 xml:space="preserve">My name is [insert name], a [insert degree registered for] student at the Durban University of Technology. The research I wish to conduct for my [eg. Masters </w:t>
      </w:r>
      <w:r w:rsidR="00606CD0" w:rsidRPr="00606CD0">
        <w:rPr>
          <w:lang w:val="en-ZA"/>
        </w:rPr>
        <w:t>Dissertation</w:t>
      </w:r>
      <w:r w:rsidRPr="00606CD0">
        <w:rPr>
          <w:lang w:val="en-ZA"/>
        </w:rPr>
        <w:t xml:space="preserve">; Doctoral thesis] involves [insert title of study]. </w:t>
      </w:r>
    </w:p>
    <w:p w14:paraId="1E345953" w14:textId="77777777" w:rsidR="009E433E" w:rsidRPr="00606CD0" w:rsidRDefault="009E433E" w:rsidP="00606CD0">
      <w:pPr>
        <w:rPr>
          <w:lang w:val="en-ZA"/>
        </w:rPr>
      </w:pPr>
    </w:p>
    <w:p w14:paraId="5953964C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>I am hereby seeking your consent to [what do you consent for?].</w:t>
      </w:r>
    </w:p>
    <w:p w14:paraId="76B9D6F2" w14:textId="77777777" w:rsidR="009E433E" w:rsidRPr="00606CD0" w:rsidRDefault="009E433E" w:rsidP="00606CD0">
      <w:pPr>
        <w:rPr>
          <w:lang w:val="en-ZA"/>
        </w:rPr>
      </w:pPr>
    </w:p>
    <w:p w14:paraId="5277ECFC" w14:textId="0F0DFE73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 xml:space="preserve">I have provided you with a copy of my proposal which includes copies of the </w:t>
      </w:r>
      <w:r w:rsidR="002768AF" w:rsidRPr="00606CD0">
        <w:rPr>
          <w:lang w:val="en-ZA"/>
        </w:rPr>
        <w:t>data collection tools</w:t>
      </w:r>
      <w:r w:rsidRPr="00606CD0">
        <w:rPr>
          <w:lang w:val="en-ZA"/>
        </w:rPr>
        <w:t xml:space="preserve"> and consent and</w:t>
      </w:r>
      <w:r w:rsidR="002768AF" w:rsidRPr="00606CD0">
        <w:rPr>
          <w:lang w:val="en-ZA"/>
        </w:rPr>
        <w:t>/ or</w:t>
      </w:r>
      <w:r w:rsidRPr="00606CD0">
        <w:rPr>
          <w:lang w:val="en-ZA"/>
        </w:rPr>
        <w:t xml:space="preserve"> assent forms to be used in the research process, as well as a copy of the approval letter which I received from the </w:t>
      </w:r>
      <w:r w:rsidR="00552562">
        <w:rPr>
          <w:lang w:val="en-ZA"/>
        </w:rPr>
        <w:t>D</w:t>
      </w:r>
      <w:r w:rsidR="006B2401">
        <w:rPr>
          <w:lang w:val="en-ZA"/>
        </w:rPr>
        <w:t>UT</w:t>
      </w:r>
      <w:r w:rsidR="00552562">
        <w:rPr>
          <w:lang w:val="en-ZA"/>
        </w:rPr>
        <w:t>-</w:t>
      </w:r>
      <w:r w:rsidRPr="00606CD0">
        <w:rPr>
          <w:lang w:val="en-ZA"/>
        </w:rPr>
        <w:t>Institutional Research Ethics Committee (</w:t>
      </w:r>
      <w:r w:rsidR="009C2E0F">
        <w:rPr>
          <w:lang w:val="en-ZA"/>
        </w:rPr>
        <w:t>DUT-</w:t>
      </w:r>
      <w:r w:rsidRPr="00606CD0">
        <w:rPr>
          <w:lang w:val="en-ZA"/>
        </w:rPr>
        <w:t>IREC).</w:t>
      </w:r>
    </w:p>
    <w:p w14:paraId="5DCB6F1D" w14:textId="77777777" w:rsidR="009E433E" w:rsidRPr="00606CD0" w:rsidRDefault="009E433E" w:rsidP="00606CD0">
      <w:pPr>
        <w:rPr>
          <w:lang w:val="en-ZA"/>
        </w:rPr>
      </w:pPr>
    </w:p>
    <w:p w14:paraId="60729721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>If you require any further information, please do not hesitate to contact me [insert contact number, fax and email address]. Thank you for your time and consideration in this matter.</w:t>
      </w:r>
    </w:p>
    <w:p w14:paraId="271CC6E6" w14:textId="77777777" w:rsidR="009E433E" w:rsidRPr="00606CD0" w:rsidRDefault="009E433E" w:rsidP="00606CD0">
      <w:pPr>
        <w:rPr>
          <w:lang w:val="en-ZA"/>
        </w:rPr>
      </w:pPr>
    </w:p>
    <w:p w14:paraId="16072D57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 xml:space="preserve">Yours sincerely, </w:t>
      </w:r>
    </w:p>
    <w:p w14:paraId="2C631688" w14:textId="77777777" w:rsidR="009E433E" w:rsidRPr="00606CD0" w:rsidRDefault="009E433E" w:rsidP="00606CD0">
      <w:pPr>
        <w:rPr>
          <w:lang w:val="en-ZA"/>
        </w:rPr>
      </w:pPr>
    </w:p>
    <w:p w14:paraId="70643486" w14:textId="77777777" w:rsidR="009E433E" w:rsidRPr="00606CD0" w:rsidRDefault="009E433E" w:rsidP="00606CD0">
      <w:pPr>
        <w:rPr>
          <w:lang w:val="en-ZA"/>
        </w:rPr>
      </w:pPr>
      <w:r w:rsidRPr="00606CD0">
        <w:rPr>
          <w:lang w:val="en-ZA"/>
        </w:rPr>
        <w:t>[</w:t>
      </w:r>
      <w:r w:rsidR="003577B0" w:rsidRPr="00606CD0">
        <w:rPr>
          <w:lang w:val="en-ZA"/>
        </w:rPr>
        <w:t>Insert</w:t>
      </w:r>
      <w:r w:rsidRPr="00606CD0">
        <w:rPr>
          <w:lang w:val="en-ZA"/>
        </w:rPr>
        <w:t xml:space="preserve"> name of researcher]</w:t>
      </w:r>
    </w:p>
    <w:p w14:paraId="4F3FDFB5" w14:textId="77777777" w:rsidR="00710477" w:rsidRPr="00606CD0" w:rsidRDefault="009E433E" w:rsidP="00606CD0">
      <w:pPr>
        <w:rPr>
          <w:lang w:val="en-ZA"/>
        </w:rPr>
      </w:pPr>
      <w:r w:rsidRPr="00606CD0">
        <w:rPr>
          <w:lang w:val="en-ZA"/>
        </w:rPr>
        <w:t>Durban University of Technology</w:t>
      </w:r>
    </w:p>
    <w:sectPr w:rsidR="00710477" w:rsidRPr="00606CD0" w:rsidSect="0007538F">
      <w:headerReference w:type="default" r:id="rId8"/>
      <w:footerReference w:type="default" r:id="rId9"/>
      <w:pgSz w:w="11900" w:h="1684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89D8C" w14:textId="77777777" w:rsidR="001020F7" w:rsidRDefault="001020F7" w:rsidP="0007538F">
      <w:r>
        <w:separator/>
      </w:r>
    </w:p>
  </w:endnote>
  <w:endnote w:type="continuationSeparator" w:id="0">
    <w:p w14:paraId="0D973D7B" w14:textId="77777777" w:rsidR="001020F7" w:rsidRDefault="001020F7" w:rsidP="0007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F04B" w14:textId="77777777" w:rsidR="0007538F" w:rsidRDefault="0007538F" w:rsidP="0007538F">
    <w:pPr>
      <w:pStyle w:val="Footer"/>
      <w:jc w:val="center"/>
    </w:pPr>
    <w:r>
      <w:rPr>
        <w:noProof/>
        <w:lang w:val="en-ZA" w:eastAsia="en-ZA"/>
      </w:rPr>
      <w:drawing>
        <wp:anchor distT="0" distB="0" distL="114300" distR="114300" simplePos="0" relativeHeight="251660288" behindDoc="1" locked="0" layoutInCell="1" allowOverlap="1" wp14:anchorId="0061AA1B" wp14:editId="3DC7803D">
          <wp:simplePos x="0" y="0"/>
          <wp:positionH relativeFrom="column">
            <wp:posOffset>565785</wp:posOffset>
          </wp:positionH>
          <wp:positionV relativeFrom="paragraph">
            <wp:posOffset>-5080</wp:posOffset>
          </wp:positionV>
          <wp:extent cx="5407025" cy="246380"/>
          <wp:effectExtent l="0" t="0" r="317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vision 2030 and TWUR top 500 strap for inclusion in webinars invites and adverts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7025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6366E" w14:textId="77777777" w:rsidR="001020F7" w:rsidRDefault="001020F7" w:rsidP="0007538F">
      <w:r>
        <w:separator/>
      </w:r>
    </w:p>
  </w:footnote>
  <w:footnote w:type="continuationSeparator" w:id="0">
    <w:p w14:paraId="53442013" w14:textId="77777777" w:rsidR="001020F7" w:rsidRDefault="001020F7" w:rsidP="0007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79117" w14:textId="77777777" w:rsidR="0007538F" w:rsidRDefault="0007538F" w:rsidP="0007538F">
    <w:pPr>
      <w:pStyle w:val="Header"/>
      <w:jc w:val="center"/>
    </w:pPr>
    <w:r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305D3289" wp14:editId="02688FCF">
          <wp:simplePos x="0" y="0"/>
          <wp:positionH relativeFrom="column">
            <wp:posOffset>996064</wp:posOffset>
          </wp:positionH>
          <wp:positionV relativeFrom="paragraph">
            <wp:posOffset>33655</wp:posOffset>
          </wp:positionV>
          <wp:extent cx="4589780" cy="1536065"/>
          <wp:effectExtent l="0" t="0" r="1270" b="698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T IREC Lego Logo 24-11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9780" cy="153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BEB"/>
    <w:multiLevelType w:val="hybridMultilevel"/>
    <w:tmpl w:val="389897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96701"/>
    <w:multiLevelType w:val="hybridMultilevel"/>
    <w:tmpl w:val="A5F2A3B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6EFD"/>
    <w:multiLevelType w:val="hybridMultilevel"/>
    <w:tmpl w:val="6D945AA2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C10E5B"/>
    <w:multiLevelType w:val="hybridMultilevel"/>
    <w:tmpl w:val="14DC8A1E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7D71AD"/>
    <w:multiLevelType w:val="hybridMultilevel"/>
    <w:tmpl w:val="FB96343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455313"/>
    <w:multiLevelType w:val="hybridMultilevel"/>
    <w:tmpl w:val="827C48C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44FFE"/>
    <w:multiLevelType w:val="hybridMultilevel"/>
    <w:tmpl w:val="E0A47F1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B72D5C"/>
    <w:multiLevelType w:val="hybridMultilevel"/>
    <w:tmpl w:val="79B451B0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6C195F"/>
    <w:multiLevelType w:val="hybridMultilevel"/>
    <w:tmpl w:val="FF004B4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E05825"/>
    <w:multiLevelType w:val="hybridMultilevel"/>
    <w:tmpl w:val="9002434E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FF5CB4"/>
    <w:multiLevelType w:val="hybridMultilevel"/>
    <w:tmpl w:val="ED28C1C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9B5DA3"/>
    <w:multiLevelType w:val="hybridMultilevel"/>
    <w:tmpl w:val="14E29F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269DD"/>
    <w:multiLevelType w:val="hybridMultilevel"/>
    <w:tmpl w:val="416C289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C1D4F"/>
    <w:multiLevelType w:val="hybridMultilevel"/>
    <w:tmpl w:val="CCA6827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F46DB"/>
    <w:multiLevelType w:val="hybridMultilevel"/>
    <w:tmpl w:val="249CFCA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F6FBA"/>
    <w:multiLevelType w:val="hybridMultilevel"/>
    <w:tmpl w:val="249CFCA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F6287"/>
    <w:multiLevelType w:val="hybridMultilevel"/>
    <w:tmpl w:val="62467B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E14889"/>
    <w:multiLevelType w:val="hybridMultilevel"/>
    <w:tmpl w:val="AECC36F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D60B09"/>
    <w:multiLevelType w:val="hybridMultilevel"/>
    <w:tmpl w:val="E5323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0347D6"/>
    <w:multiLevelType w:val="hybridMultilevel"/>
    <w:tmpl w:val="1F288702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FE4589"/>
    <w:multiLevelType w:val="hybridMultilevel"/>
    <w:tmpl w:val="A730718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093218"/>
    <w:multiLevelType w:val="hybridMultilevel"/>
    <w:tmpl w:val="06D2059A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D15E41"/>
    <w:multiLevelType w:val="hybridMultilevel"/>
    <w:tmpl w:val="B2DAEFC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A1747D"/>
    <w:multiLevelType w:val="hybridMultilevel"/>
    <w:tmpl w:val="64C0B2EE"/>
    <w:lvl w:ilvl="0" w:tplc="34783B68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82696"/>
    <w:multiLevelType w:val="hybridMultilevel"/>
    <w:tmpl w:val="0654106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326451"/>
    <w:multiLevelType w:val="hybridMultilevel"/>
    <w:tmpl w:val="AC802F6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D5074"/>
    <w:multiLevelType w:val="hybridMultilevel"/>
    <w:tmpl w:val="532C35C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5A421A"/>
    <w:multiLevelType w:val="hybridMultilevel"/>
    <w:tmpl w:val="C122DE78"/>
    <w:lvl w:ilvl="0" w:tplc="8DBC033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D3E27"/>
    <w:multiLevelType w:val="hybridMultilevel"/>
    <w:tmpl w:val="CAEEB22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01612E"/>
    <w:multiLevelType w:val="hybridMultilevel"/>
    <w:tmpl w:val="547EE6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C2CBE"/>
    <w:multiLevelType w:val="hybridMultilevel"/>
    <w:tmpl w:val="D9CAADB0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865531"/>
    <w:multiLevelType w:val="hybridMultilevel"/>
    <w:tmpl w:val="0C206EA0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940F40"/>
    <w:multiLevelType w:val="hybridMultilevel"/>
    <w:tmpl w:val="8F564612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EA61E5"/>
    <w:multiLevelType w:val="hybridMultilevel"/>
    <w:tmpl w:val="D0DC045E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545476"/>
    <w:multiLevelType w:val="hybridMultilevel"/>
    <w:tmpl w:val="E85CAA6C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272D1F"/>
    <w:multiLevelType w:val="hybridMultilevel"/>
    <w:tmpl w:val="93C21AEE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D2159A7"/>
    <w:multiLevelType w:val="hybridMultilevel"/>
    <w:tmpl w:val="6150CAB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1D2B79"/>
    <w:multiLevelType w:val="hybridMultilevel"/>
    <w:tmpl w:val="843A1D96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C04FEF"/>
    <w:multiLevelType w:val="hybridMultilevel"/>
    <w:tmpl w:val="AFF25C7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44963"/>
    <w:multiLevelType w:val="hybridMultilevel"/>
    <w:tmpl w:val="F39E773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936523D"/>
    <w:multiLevelType w:val="hybridMultilevel"/>
    <w:tmpl w:val="D11EF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6158E4"/>
    <w:multiLevelType w:val="hybridMultilevel"/>
    <w:tmpl w:val="C0C620FA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8509E3"/>
    <w:multiLevelType w:val="hybridMultilevel"/>
    <w:tmpl w:val="6654FAC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3A0536"/>
    <w:multiLevelType w:val="hybridMultilevel"/>
    <w:tmpl w:val="56FC8DC8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8E7F83"/>
    <w:multiLevelType w:val="hybridMultilevel"/>
    <w:tmpl w:val="4EC6919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11972"/>
    <w:multiLevelType w:val="hybridMultilevel"/>
    <w:tmpl w:val="9B489A6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6"/>
  </w:num>
  <w:num w:numId="3">
    <w:abstractNumId w:val="30"/>
  </w:num>
  <w:num w:numId="4">
    <w:abstractNumId w:val="10"/>
  </w:num>
  <w:num w:numId="5">
    <w:abstractNumId w:val="39"/>
  </w:num>
  <w:num w:numId="6">
    <w:abstractNumId w:val="40"/>
  </w:num>
  <w:num w:numId="7">
    <w:abstractNumId w:val="28"/>
  </w:num>
  <w:num w:numId="8">
    <w:abstractNumId w:val="29"/>
  </w:num>
  <w:num w:numId="9">
    <w:abstractNumId w:val="21"/>
  </w:num>
  <w:num w:numId="10">
    <w:abstractNumId w:val="17"/>
  </w:num>
  <w:num w:numId="11">
    <w:abstractNumId w:val="4"/>
  </w:num>
  <w:num w:numId="12">
    <w:abstractNumId w:val="15"/>
  </w:num>
  <w:num w:numId="13">
    <w:abstractNumId w:val="43"/>
  </w:num>
  <w:num w:numId="14">
    <w:abstractNumId w:val="14"/>
  </w:num>
  <w:num w:numId="15">
    <w:abstractNumId w:val="0"/>
  </w:num>
  <w:num w:numId="16">
    <w:abstractNumId w:val="26"/>
  </w:num>
  <w:num w:numId="17">
    <w:abstractNumId w:val="35"/>
  </w:num>
  <w:num w:numId="18">
    <w:abstractNumId w:val="23"/>
  </w:num>
  <w:num w:numId="19">
    <w:abstractNumId w:val="27"/>
  </w:num>
  <w:num w:numId="20">
    <w:abstractNumId w:val="12"/>
  </w:num>
  <w:num w:numId="21">
    <w:abstractNumId w:val="7"/>
  </w:num>
  <w:num w:numId="22">
    <w:abstractNumId w:val="37"/>
  </w:num>
  <w:num w:numId="23">
    <w:abstractNumId w:val="3"/>
  </w:num>
  <w:num w:numId="24">
    <w:abstractNumId w:val="13"/>
  </w:num>
  <w:num w:numId="25">
    <w:abstractNumId w:val="41"/>
  </w:num>
  <w:num w:numId="26">
    <w:abstractNumId w:val="25"/>
  </w:num>
  <w:num w:numId="27">
    <w:abstractNumId w:val="24"/>
  </w:num>
  <w:num w:numId="28">
    <w:abstractNumId w:val="1"/>
  </w:num>
  <w:num w:numId="29">
    <w:abstractNumId w:val="19"/>
  </w:num>
  <w:num w:numId="30">
    <w:abstractNumId w:val="45"/>
  </w:num>
  <w:num w:numId="31">
    <w:abstractNumId w:val="2"/>
  </w:num>
  <w:num w:numId="32">
    <w:abstractNumId w:val="31"/>
  </w:num>
  <w:num w:numId="33">
    <w:abstractNumId w:val="5"/>
  </w:num>
  <w:num w:numId="34">
    <w:abstractNumId w:val="33"/>
  </w:num>
  <w:num w:numId="35">
    <w:abstractNumId w:val="20"/>
  </w:num>
  <w:num w:numId="36">
    <w:abstractNumId w:val="18"/>
  </w:num>
  <w:num w:numId="37">
    <w:abstractNumId w:val="36"/>
  </w:num>
  <w:num w:numId="38">
    <w:abstractNumId w:val="38"/>
  </w:num>
  <w:num w:numId="39">
    <w:abstractNumId w:val="6"/>
  </w:num>
  <w:num w:numId="40">
    <w:abstractNumId w:val="32"/>
  </w:num>
  <w:num w:numId="41">
    <w:abstractNumId w:val="9"/>
  </w:num>
  <w:num w:numId="42">
    <w:abstractNumId w:val="22"/>
  </w:num>
  <w:num w:numId="43">
    <w:abstractNumId w:val="44"/>
  </w:num>
  <w:num w:numId="44">
    <w:abstractNumId w:val="11"/>
  </w:num>
  <w:num w:numId="45">
    <w:abstractNumId w:val="8"/>
  </w:num>
  <w:num w:numId="46">
    <w:abstractNumId w:val="4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zNLUwMDUwsjA0tTRW0lEKTi0uzszPAykwqgUA53d8ASwAAAA="/>
  </w:docVars>
  <w:rsids>
    <w:rsidRoot w:val="00D859DA"/>
    <w:rsid w:val="000148AE"/>
    <w:rsid w:val="00014E33"/>
    <w:rsid w:val="00015023"/>
    <w:rsid w:val="0002253B"/>
    <w:rsid w:val="00024A84"/>
    <w:rsid w:val="00027AEC"/>
    <w:rsid w:val="000353AD"/>
    <w:rsid w:val="0003694F"/>
    <w:rsid w:val="0004056B"/>
    <w:rsid w:val="0004260A"/>
    <w:rsid w:val="00054530"/>
    <w:rsid w:val="000630CF"/>
    <w:rsid w:val="000659E0"/>
    <w:rsid w:val="000675FE"/>
    <w:rsid w:val="0007538F"/>
    <w:rsid w:val="0007724E"/>
    <w:rsid w:val="0007787A"/>
    <w:rsid w:val="00084010"/>
    <w:rsid w:val="00087ADE"/>
    <w:rsid w:val="00091570"/>
    <w:rsid w:val="000A2875"/>
    <w:rsid w:val="000B61D3"/>
    <w:rsid w:val="000C10FD"/>
    <w:rsid w:val="000C2798"/>
    <w:rsid w:val="000C3AF3"/>
    <w:rsid w:val="000C3BE3"/>
    <w:rsid w:val="000D07A1"/>
    <w:rsid w:val="000E0AD8"/>
    <w:rsid w:val="000E252B"/>
    <w:rsid w:val="00100179"/>
    <w:rsid w:val="0010082E"/>
    <w:rsid w:val="00101783"/>
    <w:rsid w:val="001020F7"/>
    <w:rsid w:val="0010493C"/>
    <w:rsid w:val="00110EB6"/>
    <w:rsid w:val="00114D35"/>
    <w:rsid w:val="001179D4"/>
    <w:rsid w:val="00120DF5"/>
    <w:rsid w:val="001237A8"/>
    <w:rsid w:val="00127BE3"/>
    <w:rsid w:val="00157E65"/>
    <w:rsid w:val="001601A1"/>
    <w:rsid w:val="00162DB8"/>
    <w:rsid w:val="00172176"/>
    <w:rsid w:val="00173EE8"/>
    <w:rsid w:val="00181564"/>
    <w:rsid w:val="00184837"/>
    <w:rsid w:val="001911A4"/>
    <w:rsid w:val="00197955"/>
    <w:rsid w:val="001A03C5"/>
    <w:rsid w:val="001A17B7"/>
    <w:rsid w:val="001A3120"/>
    <w:rsid w:val="001A6A19"/>
    <w:rsid w:val="001D3303"/>
    <w:rsid w:val="001D6A01"/>
    <w:rsid w:val="001E4F69"/>
    <w:rsid w:val="001F2661"/>
    <w:rsid w:val="001F73F4"/>
    <w:rsid w:val="001F7607"/>
    <w:rsid w:val="00206B96"/>
    <w:rsid w:val="00216F27"/>
    <w:rsid w:val="002203F7"/>
    <w:rsid w:val="00251601"/>
    <w:rsid w:val="00264019"/>
    <w:rsid w:val="00264416"/>
    <w:rsid w:val="002718A6"/>
    <w:rsid w:val="002768AF"/>
    <w:rsid w:val="00276D6E"/>
    <w:rsid w:val="002775BB"/>
    <w:rsid w:val="00277904"/>
    <w:rsid w:val="00284FD0"/>
    <w:rsid w:val="00293C43"/>
    <w:rsid w:val="002B1B3E"/>
    <w:rsid w:val="002B3C3B"/>
    <w:rsid w:val="002B6421"/>
    <w:rsid w:val="002B6523"/>
    <w:rsid w:val="002C3F97"/>
    <w:rsid w:val="002C4A27"/>
    <w:rsid w:val="002C71D4"/>
    <w:rsid w:val="002D1C8B"/>
    <w:rsid w:val="002E4136"/>
    <w:rsid w:val="002F5A98"/>
    <w:rsid w:val="0030726E"/>
    <w:rsid w:val="00315228"/>
    <w:rsid w:val="003314D7"/>
    <w:rsid w:val="00333777"/>
    <w:rsid w:val="0035014C"/>
    <w:rsid w:val="003577B0"/>
    <w:rsid w:val="003605EE"/>
    <w:rsid w:val="003651A5"/>
    <w:rsid w:val="0037256A"/>
    <w:rsid w:val="00376CA1"/>
    <w:rsid w:val="003807D7"/>
    <w:rsid w:val="0038436D"/>
    <w:rsid w:val="0039357A"/>
    <w:rsid w:val="0039686F"/>
    <w:rsid w:val="00396D0C"/>
    <w:rsid w:val="003A3914"/>
    <w:rsid w:val="003B530F"/>
    <w:rsid w:val="003E2CAD"/>
    <w:rsid w:val="003F6DD9"/>
    <w:rsid w:val="004028C0"/>
    <w:rsid w:val="0041607F"/>
    <w:rsid w:val="00424C98"/>
    <w:rsid w:val="00424EB0"/>
    <w:rsid w:val="00426FD0"/>
    <w:rsid w:val="004337E1"/>
    <w:rsid w:val="0043768F"/>
    <w:rsid w:val="00445659"/>
    <w:rsid w:val="00446822"/>
    <w:rsid w:val="004511B4"/>
    <w:rsid w:val="0045301F"/>
    <w:rsid w:val="00460AF8"/>
    <w:rsid w:val="00462957"/>
    <w:rsid w:val="0047119A"/>
    <w:rsid w:val="00474FE2"/>
    <w:rsid w:val="00475E31"/>
    <w:rsid w:val="004826A0"/>
    <w:rsid w:val="004930BC"/>
    <w:rsid w:val="004950B8"/>
    <w:rsid w:val="004A5BB8"/>
    <w:rsid w:val="004A76AF"/>
    <w:rsid w:val="004C304B"/>
    <w:rsid w:val="004C6F0D"/>
    <w:rsid w:val="004D362D"/>
    <w:rsid w:val="004D445F"/>
    <w:rsid w:val="004D4E65"/>
    <w:rsid w:val="004E0297"/>
    <w:rsid w:val="004E0839"/>
    <w:rsid w:val="004E6B91"/>
    <w:rsid w:val="004F39CF"/>
    <w:rsid w:val="004F4F8D"/>
    <w:rsid w:val="004F5638"/>
    <w:rsid w:val="00511150"/>
    <w:rsid w:val="0051131B"/>
    <w:rsid w:val="00515E81"/>
    <w:rsid w:val="005222B3"/>
    <w:rsid w:val="005241B8"/>
    <w:rsid w:val="0053251B"/>
    <w:rsid w:val="0053760A"/>
    <w:rsid w:val="005410BC"/>
    <w:rsid w:val="005519F8"/>
    <w:rsid w:val="00552562"/>
    <w:rsid w:val="00556E3D"/>
    <w:rsid w:val="00563356"/>
    <w:rsid w:val="005649ED"/>
    <w:rsid w:val="00570341"/>
    <w:rsid w:val="00570A8E"/>
    <w:rsid w:val="00580D31"/>
    <w:rsid w:val="00582ECD"/>
    <w:rsid w:val="00582F74"/>
    <w:rsid w:val="005836CC"/>
    <w:rsid w:val="00586584"/>
    <w:rsid w:val="00597DA8"/>
    <w:rsid w:val="005A30B3"/>
    <w:rsid w:val="005A6DFA"/>
    <w:rsid w:val="005B0CFA"/>
    <w:rsid w:val="005B136C"/>
    <w:rsid w:val="005B30D0"/>
    <w:rsid w:val="005B7D29"/>
    <w:rsid w:val="005C642D"/>
    <w:rsid w:val="005D0C5D"/>
    <w:rsid w:val="005D6BC3"/>
    <w:rsid w:val="005E057D"/>
    <w:rsid w:val="005E0975"/>
    <w:rsid w:val="005F6450"/>
    <w:rsid w:val="005F7160"/>
    <w:rsid w:val="00606CD0"/>
    <w:rsid w:val="00610534"/>
    <w:rsid w:val="00611FCC"/>
    <w:rsid w:val="006144CC"/>
    <w:rsid w:val="006145B2"/>
    <w:rsid w:val="006159E3"/>
    <w:rsid w:val="00617089"/>
    <w:rsid w:val="00625732"/>
    <w:rsid w:val="00641043"/>
    <w:rsid w:val="00643146"/>
    <w:rsid w:val="006544BC"/>
    <w:rsid w:val="0065485A"/>
    <w:rsid w:val="0065501F"/>
    <w:rsid w:val="00661E60"/>
    <w:rsid w:val="0066291E"/>
    <w:rsid w:val="00681BBB"/>
    <w:rsid w:val="0068377D"/>
    <w:rsid w:val="00697243"/>
    <w:rsid w:val="006A0D5B"/>
    <w:rsid w:val="006A2066"/>
    <w:rsid w:val="006B2401"/>
    <w:rsid w:val="006D165C"/>
    <w:rsid w:val="006D60A5"/>
    <w:rsid w:val="006E08A5"/>
    <w:rsid w:val="006F634C"/>
    <w:rsid w:val="00705D5E"/>
    <w:rsid w:val="00710477"/>
    <w:rsid w:val="00712EEA"/>
    <w:rsid w:val="00715A6E"/>
    <w:rsid w:val="0072228A"/>
    <w:rsid w:val="00723160"/>
    <w:rsid w:val="007249AE"/>
    <w:rsid w:val="0072777D"/>
    <w:rsid w:val="00752CE6"/>
    <w:rsid w:val="0075613C"/>
    <w:rsid w:val="00756D93"/>
    <w:rsid w:val="0075722E"/>
    <w:rsid w:val="00771C24"/>
    <w:rsid w:val="00773DC8"/>
    <w:rsid w:val="0078353F"/>
    <w:rsid w:val="007848A9"/>
    <w:rsid w:val="00784D2D"/>
    <w:rsid w:val="00785102"/>
    <w:rsid w:val="00786129"/>
    <w:rsid w:val="00787A45"/>
    <w:rsid w:val="007910CC"/>
    <w:rsid w:val="00791D2E"/>
    <w:rsid w:val="007A3AB5"/>
    <w:rsid w:val="007B5F21"/>
    <w:rsid w:val="007C3BCC"/>
    <w:rsid w:val="007C7FDA"/>
    <w:rsid w:val="007D7FDE"/>
    <w:rsid w:val="007E2AAE"/>
    <w:rsid w:val="007E43DA"/>
    <w:rsid w:val="007E761A"/>
    <w:rsid w:val="007F3CBD"/>
    <w:rsid w:val="00804136"/>
    <w:rsid w:val="00804867"/>
    <w:rsid w:val="0081021F"/>
    <w:rsid w:val="00811671"/>
    <w:rsid w:val="008174E8"/>
    <w:rsid w:val="00820F3C"/>
    <w:rsid w:val="00825ED6"/>
    <w:rsid w:val="00832369"/>
    <w:rsid w:val="0083290B"/>
    <w:rsid w:val="0083518B"/>
    <w:rsid w:val="008373E0"/>
    <w:rsid w:val="00847501"/>
    <w:rsid w:val="0085580B"/>
    <w:rsid w:val="008575BF"/>
    <w:rsid w:val="00860DDE"/>
    <w:rsid w:val="0086219D"/>
    <w:rsid w:val="008762E4"/>
    <w:rsid w:val="008A5C68"/>
    <w:rsid w:val="008D1DBC"/>
    <w:rsid w:val="008D44B2"/>
    <w:rsid w:val="008E0E5C"/>
    <w:rsid w:val="008E6FE0"/>
    <w:rsid w:val="008F64D0"/>
    <w:rsid w:val="00903CB1"/>
    <w:rsid w:val="0090516F"/>
    <w:rsid w:val="009076E2"/>
    <w:rsid w:val="00925009"/>
    <w:rsid w:val="00930231"/>
    <w:rsid w:val="00943469"/>
    <w:rsid w:val="00947AB0"/>
    <w:rsid w:val="00947CF1"/>
    <w:rsid w:val="0095174C"/>
    <w:rsid w:val="0095470E"/>
    <w:rsid w:val="00954F34"/>
    <w:rsid w:val="009613D3"/>
    <w:rsid w:val="009621DB"/>
    <w:rsid w:val="00973F41"/>
    <w:rsid w:val="00975AB5"/>
    <w:rsid w:val="009807C3"/>
    <w:rsid w:val="00986C15"/>
    <w:rsid w:val="009A3F26"/>
    <w:rsid w:val="009A6C2C"/>
    <w:rsid w:val="009C2E0F"/>
    <w:rsid w:val="009C4DDF"/>
    <w:rsid w:val="009D4E4D"/>
    <w:rsid w:val="009E08EA"/>
    <w:rsid w:val="009E13F1"/>
    <w:rsid w:val="009E433E"/>
    <w:rsid w:val="009F17A7"/>
    <w:rsid w:val="009F379D"/>
    <w:rsid w:val="009F4BD4"/>
    <w:rsid w:val="00A02730"/>
    <w:rsid w:val="00A06627"/>
    <w:rsid w:val="00A06EA6"/>
    <w:rsid w:val="00A21E4E"/>
    <w:rsid w:val="00A22792"/>
    <w:rsid w:val="00A244A6"/>
    <w:rsid w:val="00A33338"/>
    <w:rsid w:val="00A374B0"/>
    <w:rsid w:val="00A4009F"/>
    <w:rsid w:val="00A50F28"/>
    <w:rsid w:val="00A50FE8"/>
    <w:rsid w:val="00A51D9B"/>
    <w:rsid w:val="00A51F28"/>
    <w:rsid w:val="00A60D0F"/>
    <w:rsid w:val="00A62896"/>
    <w:rsid w:val="00A77D6F"/>
    <w:rsid w:val="00A81228"/>
    <w:rsid w:val="00A934EA"/>
    <w:rsid w:val="00AA7876"/>
    <w:rsid w:val="00AB132C"/>
    <w:rsid w:val="00AB34B3"/>
    <w:rsid w:val="00AC0ED2"/>
    <w:rsid w:val="00AE0AF9"/>
    <w:rsid w:val="00AE3AB7"/>
    <w:rsid w:val="00AF68E8"/>
    <w:rsid w:val="00B05FA2"/>
    <w:rsid w:val="00B07BC0"/>
    <w:rsid w:val="00B1047F"/>
    <w:rsid w:val="00B12B97"/>
    <w:rsid w:val="00B31C1D"/>
    <w:rsid w:val="00B41F80"/>
    <w:rsid w:val="00B43E03"/>
    <w:rsid w:val="00B51DC3"/>
    <w:rsid w:val="00B67CAF"/>
    <w:rsid w:val="00B764F3"/>
    <w:rsid w:val="00B7662A"/>
    <w:rsid w:val="00B8765F"/>
    <w:rsid w:val="00B9684D"/>
    <w:rsid w:val="00BB66D5"/>
    <w:rsid w:val="00BC5DC9"/>
    <w:rsid w:val="00BD4C2D"/>
    <w:rsid w:val="00BD563A"/>
    <w:rsid w:val="00BE295F"/>
    <w:rsid w:val="00BE5F33"/>
    <w:rsid w:val="00BE758D"/>
    <w:rsid w:val="00BF0AFA"/>
    <w:rsid w:val="00BF6F57"/>
    <w:rsid w:val="00C0552B"/>
    <w:rsid w:val="00C06E72"/>
    <w:rsid w:val="00C13261"/>
    <w:rsid w:val="00C145C3"/>
    <w:rsid w:val="00C251A1"/>
    <w:rsid w:val="00C3490A"/>
    <w:rsid w:val="00C414CD"/>
    <w:rsid w:val="00C43EF4"/>
    <w:rsid w:val="00C453AC"/>
    <w:rsid w:val="00C50F86"/>
    <w:rsid w:val="00C51A80"/>
    <w:rsid w:val="00C51FB6"/>
    <w:rsid w:val="00C52ACE"/>
    <w:rsid w:val="00C57F88"/>
    <w:rsid w:val="00C66C69"/>
    <w:rsid w:val="00C75649"/>
    <w:rsid w:val="00C75748"/>
    <w:rsid w:val="00C815C2"/>
    <w:rsid w:val="00C81CC4"/>
    <w:rsid w:val="00C91605"/>
    <w:rsid w:val="00CA2702"/>
    <w:rsid w:val="00CA6DCA"/>
    <w:rsid w:val="00CB36C1"/>
    <w:rsid w:val="00CB66D0"/>
    <w:rsid w:val="00CC4768"/>
    <w:rsid w:val="00CC58D0"/>
    <w:rsid w:val="00CD3990"/>
    <w:rsid w:val="00CE03EF"/>
    <w:rsid w:val="00CF23CF"/>
    <w:rsid w:val="00CF2F1D"/>
    <w:rsid w:val="00CF31CD"/>
    <w:rsid w:val="00CF536B"/>
    <w:rsid w:val="00D06E5E"/>
    <w:rsid w:val="00D1004E"/>
    <w:rsid w:val="00D153FF"/>
    <w:rsid w:val="00D22BC7"/>
    <w:rsid w:val="00D346F0"/>
    <w:rsid w:val="00D360F2"/>
    <w:rsid w:val="00D426F3"/>
    <w:rsid w:val="00D45A17"/>
    <w:rsid w:val="00D5214B"/>
    <w:rsid w:val="00D5599B"/>
    <w:rsid w:val="00D5759D"/>
    <w:rsid w:val="00D57D26"/>
    <w:rsid w:val="00D57FE9"/>
    <w:rsid w:val="00D630A9"/>
    <w:rsid w:val="00D70503"/>
    <w:rsid w:val="00D77E2B"/>
    <w:rsid w:val="00D858C1"/>
    <w:rsid w:val="00D859DA"/>
    <w:rsid w:val="00D937A1"/>
    <w:rsid w:val="00D97B87"/>
    <w:rsid w:val="00DA34BD"/>
    <w:rsid w:val="00DA70E6"/>
    <w:rsid w:val="00DB0E99"/>
    <w:rsid w:val="00DB6857"/>
    <w:rsid w:val="00DB7BD4"/>
    <w:rsid w:val="00DC10A0"/>
    <w:rsid w:val="00DC3797"/>
    <w:rsid w:val="00DC3A61"/>
    <w:rsid w:val="00DC4BC9"/>
    <w:rsid w:val="00DD2336"/>
    <w:rsid w:val="00DD416F"/>
    <w:rsid w:val="00DE740A"/>
    <w:rsid w:val="00DF1412"/>
    <w:rsid w:val="00DF25A0"/>
    <w:rsid w:val="00DF569C"/>
    <w:rsid w:val="00E021AC"/>
    <w:rsid w:val="00E04943"/>
    <w:rsid w:val="00E10D1D"/>
    <w:rsid w:val="00E20AC8"/>
    <w:rsid w:val="00E6741F"/>
    <w:rsid w:val="00E72673"/>
    <w:rsid w:val="00E72796"/>
    <w:rsid w:val="00E80A71"/>
    <w:rsid w:val="00E81E70"/>
    <w:rsid w:val="00E843D2"/>
    <w:rsid w:val="00E87417"/>
    <w:rsid w:val="00E96D19"/>
    <w:rsid w:val="00EA0F77"/>
    <w:rsid w:val="00EA7C9A"/>
    <w:rsid w:val="00EB2C37"/>
    <w:rsid w:val="00EB56D2"/>
    <w:rsid w:val="00EC013C"/>
    <w:rsid w:val="00EC1A94"/>
    <w:rsid w:val="00EC2DE5"/>
    <w:rsid w:val="00EC321C"/>
    <w:rsid w:val="00EC3AF8"/>
    <w:rsid w:val="00ED5571"/>
    <w:rsid w:val="00ED5598"/>
    <w:rsid w:val="00F0293B"/>
    <w:rsid w:val="00F119AD"/>
    <w:rsid w:val="00F26318"/>
    <w:rsid w:val="00F35426"/>
    <w:rsid w:val="00F41E28"/>
    <w:rsid w:val="00F5336B"/>
    <w:rsid w:val="00F53ABA"/>
    <w:rsid w:val="00F57DF8"/>
    <w:rsid w:val="00F60CB9"/>
    <w:rsid w:val="00F66814"/>
    <w:rsid w:val="00F71607"/>
    <w:rsid w:val="00F875D4"/>
    <w:rsid w:val="00F90BCD"/>
    <w:rsid w:val="00F93C94"/>
    <w:rsid w:val="00F94C1E"/>
    <w:rsid w:val="00FA05EE"/>
    <w:rsid w:val="00FA1B03"/>
    <w:rsid w:val="00FB4DB9"/>
    <w:rsid w:val="00FB53C0"/>
    <w:rsid w:val="00FC3FC6"/>
    <w:rsid w:val="00FC5889"/>
    <w:rsid w:val="00FD653A"/>
    <w:rsid w:val="00FE4608"/>
    <w:rsid w:val="00FE4BE9"/>
    <w:rsid w:val="00FF2525"/>
    <w:rsid w:val="00FF5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FB6B64"/>
  <w14:defaultImageDpi w14:val="96"/>
  <w15:chartTrackingRefBased/>
  <w15:docId w15:val="{3E87B4E3-FC22-4F8B-8B92-B11161C8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Cambria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CD0"/>
    <w:rPr>
      <w:rFonts w:ascii="Gill Sans MT" w:hAnsi="Gill Sans MT" w:cs="Times New Roman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99B"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99B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41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D5599B"/>
    <w:rPr>
      <w:rFonts w:ascii="Gill Sans MT" w:hAnsi="Gill Sans MT"/>
      <w:b/>
      <w:color w:val="365F91"/>
      <w:sz w:val="28"/>
    </w:rPr>
  </w:style>
  <w:style w:type="character" w:customStyle="1" w:styleId="Heading2Char">
    <w:name w:val="Heading 2 Char"/>
    <w:link w:val="Heading2"/>
    <w:uiPriority w:val="9"/>
    <w:locked/>
    <w:rsid w:val="00D5599B"/>
    <w:rPr>
      <w:rFonts w:ascii="Gill Sans MT" w:hAnsi="Gill Sans MT"/>
      <w:b/>
      <w:color w:val="4F81BD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E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10EB6"/>
    <w:rPr>
      <w:rFonts w:ascii="Lucida Grande" w:hAnsi="Lucida Grande"/>
      <w:sz w:val="18"/>
    </w:rPr>
  </w:style>
  <w:style w:type="paragraph" w:styleId="NoSpacing">
    <w:name w:val="No Spacing"/>
    <w:uiPriority w:val="1"/>
    <w:qFormat/>
    <w:rsid w:val="00D5599B"/>
    <w:rPr>
      <w:rFonts w:ascii="Gill Sans MT" w:hAnsi="Gill Sans MT" w:cs="Times New Roman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5599B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D5599B"/>
    <w:rPr>
      <w:rFonts w:ascii="Gill Sans MT" w:hAnsi="Gill Sans MT"/>
      <w:color w:val="17365D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99B"/>
    <w:pPr>
      <w:numPr>
        <w:ilvl w:val="1"/>
      </w:numPr>
    </w:pPr>
    <w:rPr>
      <w:i/>
      <w:iCs/>
      <w:color w:val="4F81BD"/>
      <w:spacing w:val="15"/>
    </w:rPr>
  </w:style>
  <w:style w:type="character" w:customStyle="1" w:styleId="SubtitleChar">
    <w:name w:val="Subtitle Char"/>
    <w:link w:val="Subtitle"/>
    <w:uiPriority w:val="11"/>
    <w:locked/>
    <w:rsid w:val="00D5599B"/>
    <w:rPr>
      <w:rFonts w:ascii="Gill Sans MT" w:hAnsi="Gill Sans MT"/>
      <w:i/>
      <w:color w:val="4F81BD"/>
      <w:spacing w:val="15"/>
    </w:rPr>
  </w:style>
  <w:style w:type="character" w:styleId="SubtleEmphasis">
    <w:name w:val="Subtle Emphasis"/>
    <w:uiPriority w:val="19"/>
    <w:qFormat/>
    <w:rsid w:val="00D5599B"/>
    <w:rPr>
      <w:rFonts w:ascii="Gill Sans MT" w:hAnsi="Gill Sans MT"/>
      <w:i/>
      <w:color w:val="808080"/>
    </w:rPr>
  </w:style>
  <w:style w:type="character" w:styleId="Emphasis">
    <w:name w:val="Emphasis"/>
    <w:uiPriority w:val="20"/>
    <w:qFormat/>
    <w:rsid w:val="00D5599B"/>
    <w:rPr>
      <w:rFonts w:ascii="Gill Sans MT" w:hAnsi="Gill Sans MT"/>
      <w:i/>
    </w:rPr>
  </w:style>
  <w:style w:type="character" w:styleId="IntenseEmphasis">
    <w:name w:val="Intense Emphasis"/>
    <w:uiPriority w:val="21"/>
    <w:qFormat/>
    <w:rsid w:val="00D5599B"/>
    <w:rPr>
      <w:rFonts w:ascii="Gill Sans MT" w:hAnsi="Gill Sans MT"/>
      <w:b/>
      <w:i/>
      <w:color w:val="4F81BD"/>
    </w:rPr>
  </w:style>
  <w:style w:type="character" w:styleId="Strong">
    <w:name w:val="Strong"/>
    <w:uiPriority w:val="22"/>
    <w:qFormat/>
    <w:rsid w:val="00D5599B"/>
    <w:rPr>
      <w:rFonts w:ascii="Gill Sans MT" w:hAnsi="Gill Sans MT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599B"/>
    <w:rPr>
      <w:i/>
      <w:iCs/>
      <w:color w:val="000000"/>
    </w:rPr>
  </w:style>
  <w:style w:type="character" w:customStyle="1" w:styleId="QuoteChar">
    <w:name w:val="Quote Char"/>
    <w:link w:val="Quote"/>
    <w:uiPriority w:val="29"/>
    <w:locked/>
    <w:rsid w:val="00D5599B"/>
    <w:rPr>
      <w:rFonts w:ascii="Gill Sans MT" w:hAnsi="Gill Sans MT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99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locked/>
    <w:rsid w:val="00D5599B"/>
    <w:rPr>
      <w:rFonts w:ascii="Gill Sans MT" w:hAnsi="Gill Sans MT"/>
      <w:b/>
      <w:i/>
      <w:color w:val="4F81BD"/>
    </w:rPr>
  </w:style>
  <w:style w:type="character" w:styleId="SubtleReference">
    <w:name w:val="Subtle Reference"/>
    <w:uiPriority w:val="31"/>
    <w:qFormat/>
    <w:rsid w:val="00D5599B"/>
    <w:rPr>
      <w:rFonts w:ascii="Gill Sans MT" w:hAnsi="Gill Sans MT"/>
      <w:smallCaps/>
      <w:color w:val="C0504D"/>
      <w:u w:val="single"/>
    </w:rPr>
  </w:style>
  <w:style w:type="character" w:styleId="IntenseReference">
    <w:name w:val="Intense Reference"/>
    <w:uiPriority w:val="32"/>
    <w:qFormat/>
    <w:rsid w:val="00D5599B"/>
    <w:rPr>
      <w:rFonts w:ascii="Gill Sans MT" w:hAnsi="Gill Sans MT"/>
      <w:b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D5599B"/>
    <w:rPr>
      <w:rFonts w:ascii="Gill Sans MT" w:hAnsi="Gill Sans MT"/>
      <w:b/>
      <w:smallCaps/>
      <w:spacing w:val="5"/>
    </w:rPr>
  </w:style>
  <w:style w:type="paragraph" w:styleId="ListParagraph">
    <w:name w:val="List Paragraph"/>
    <w:basedOn w:val="Normal"/>
    <w:uiPriority w:val="34"/>
    <w:qFormat/>
    <w:rsid w:val="00D5599B"/>
    <w:pPr>
      <w:ind w:left="720"/>
      <w:contextualSpacing/>
    </w:pPr>
  </w:style>
  <w:style w:type="character" w:styleId="Hyperlink">
    <w:name w:val="Hyperlink"/>
    <w:uiPriority w:val="99"/>
    <w:unhideWhenUsed/>
    <w:rsid w:val="00586584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semiHidden/>
    <w:rsid w:val="00264416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CommentReference">
    <w:name w:val="annotation reference"/>
    <w:uiPriority w:val="99"/>
    <w:semiHidden/>
    <w:unhideWhenUsed/>
    <w:rsid w:val="00D77E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7E2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77E2B"/>
    <w:rPr>
      <w:rFonts w:ascii="Gill Sans MT" w:hAnsi="Gill Sans MT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E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77E2B"/>
    <w:rPr>
      <w:rFonts w:ascii="Gill Sans MT" w:hAnsi="Gill Sans MT" w:cs="Times New Roman"/>
      <w:b/>
      <w:bCs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A62896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link w:val="BodyText"/>
    <w:uiPriority w:val="1"/>
    <w:rsid w:val="00A62896"/>
    <w:rPr>
      <w:rFonts w:ascii="Arial" w:hAnsi="Arial" w:cs="Arial"/>
      <w:sz w:val="18"/>
      <w:szCs w:val="18"/>
      <w:lang w:val="en-US" w:eastAsia="en-US"/>
    </w:rPr>
  </w:style>
  <w:style w:type="paragraph" w:customStyle="1" w:styleId="Default">
    <w:name w:val="Default"/>
    <w:rsid w:val="00C66C69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5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38F"/>
    <w:rPr>
      <w:rFonts w:ascii="Gill Sans MT" w:hAnsi="Gill Sans MT" w:cs="Times New Roman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75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38F"/>
    <w:rPr>
      <w:rFonts w:ascii="Gill Sans MT" w:hAnsi="Gill Sans MT" w:cs="Times New Roman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REC%20Documents\New%20IREC%20Documents%20with%20Logo\A4%20Template%20for%20gatekeeper%20permission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F7009-76FC-4FF9-81B0-09A77197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Template for gatekeeper permission 2020</Template>
  <TotalTime>3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Kimera Naicker</dc:creator>
  <cp:keywords/>
  <dc:description/>
  <cp:lastModifiedBy>Kimera Naicker</cp:lastModifiedBy>
  <cp:revision>4</cp:revision>
  <cp:lastPrinted>2016-06-07T12:26:00Z</cp:lastPrinted>
  <dcterms:created xsi:type="dcterms:W3CDTF">2022-09-13T09:22:00Z</dcterms:created>
  <dcterms:modified xsi:type="dcterms:W3CDTF">2022-09-13T09:51:00Z</dcterms:modified>
</cp:coreProperties>
</file>